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33A25" w14:textId="77777777" w:rsidR="006478F0" w:rsidRDefault="0021689D">
      <w:pPr>
        <w:pStyle w:val="KeinLeerraum"/>
        <w:rPr>
          <w:rFonts w:ascii="Bellota" w:hAnsi="Bellota" w:hint="eastAsia"/>
          <w:sz w:val="24"/>
          <w:szCs w:val="24"/>
        </w:rPr>
      </w:pPr>
      <w:r>
        <w:rPr>
          <w:rFonts w:ascii="Bellota" w:hAnsi="Bellota"/>
          <w:sz w:val="24"/>
          <w:szCs w:val="24"/>
        </w:rPr>
        <w:t>Kinderclub Freitag 14.00 -16.00 Uhr</w:t>
      </w:r>
    </w:p>
    <w:p w14:paraId="432AA596" w14:textId="77777777" w:rsidR="006478F0" w:rsidRDefault="0021689D">
      <w:pPr>
        <w:pStyle w:val="KeinLeerraum"/>
        <w:rPr>
          <w:rFonts w:ascii="Bellota" w:hAnsi="Bellota" w:hint="eastAsia"/>
          <w:sz w:val="24"/>
          <w:szCs w:val="24"/>
        </w:rPr>
      </w:pPr>
      <w:r>
        <w:rPr>
          <w:rFonts w:ascii="Bellota" w:hAnsi="Bellota"/>
          <w:sz w:val="24"/>
          <w:szCs w:val="24"/>
        </w:rPr>
        <w:t>Alter 6 -12 Jahre</w:t>
      </w:r>
    </w:p>
    <w:p w14:paraId="561F46FB" w14:textId="77777777" w:rsidR="006478F0" w:rsidRDefault="006478F0">
      <w:pPr>
        <w:pStyle w:val="KeinLeerraum"/>
        <w:rPr>
          <w:rFonts w:ascii="Bellota" w:hAnsi="Bellota" w:hint="eastAsia"/>
          <w:sz w:val="24"/>
          <w:szCs w:val="24"/>
        </w:rPr>
      </w:pPr>
    </w:p>
    <w:p w14:paraId="08F2DCB6" w14:textId="77777777" w:rsidR="006478F0" w:rsidRDefault="0021689D">
      <w:pPr>
        <w:pStyle w:val="KeinLeerraum"/>
        <w:rPr>
          <w:rFonts w:ascii="Bellota" w:hAnsi="Bellota" w:hint="eastAsia"/>
          <w:sz w:val="24"/>
          <w:szCs w:val="24"/>
        </w:rPr>
      </w:pPr>
      <w:r>
        <w:rPr>
          <w:rFonts w:ascii="Bellota" w:hAnsi="Bellota"/>
          <w:sz w:val="24"/>
          <w:szCs w:val="24"/>
        </w:rPr>
        <w:t>6 x pro Jahr</w:t>
      </w:r>
    </w:p>
    <w:p w14:paraId="6809D734" w14:textId="77777777" w:rsidR="006478F0" w:rsidRDefault="0021689D">
      <w:pPr>
        <w:pStyle w:val="KeinLeerraum"/>
        <w:rPr>
          <w:rFonts w:ascii="Bellota" w:hAnsi="Bellota" w:hint="eastAsia"/>
          <w:sz w:val="24"/>
          <w:szCs w:val="24"/>
        </w:rPr>
      </w:pPr>
      <w:r>
        <w:rPr>
          <w:rFonts w:ascii="Bellota" w:hAnsi="Bellota"/>
          <w:sz w:val="24"/>
          <w:szCs w:val="24"/>
        </w:rPr>
        <w:t xml:space="preserve">12.09.25, 31.10.25, 12.12.25, </w:t>
      </w:r>
    </w:p>
    <w:p w14:paraId="5C91E2B8" w14:textId="77777777" w:rsidR="006478F0" w:rsidRDefault="0021689D">
      <w:pPr>
        <w:pStyle w:val="KeinLeerraum"/>
        <w:rPr>
          <w:rFonts w:ascii="Bellota" w:hAnsi="Bellota" w:hint="eastAsia"/>
          <w:sz w:val="24"/>
          <w:szCs w:val="24"/>
        </w:rPr>
      </w:pPr>
      <w:r>
        <w:rPr>
          <w:rFonts w:ascii="Bellota" w:hAnsi="Bellota"/>
          <w:sz w:val="24"/>
          <w:szCs w:val="24"/>
        </w:rPr>
        <w:t>06.02.26, 24.04.26, 29.05.26,</w:t>
      </w:r>
    </w:p>
    <w:p w14:paraId="63B39E35" w14:textId="77777777" w:rsidR="006478F0" w:rsidRDefault="006478F0">
      <w:pPr>
        <w:pStyle w:val="KeinLeerraum"/>
        <w:rPr>
          <w:rFonts w:ascii="Bellota" w:hAnsi="Bellota" w:hint="eastAsia"/>
          <w:sz w:val="24"/>
          <w:szCs w:val="24"/>
        </w:rPr>
      </w:pPr>
    </w:p>
    <w:p w14:paraId="7CC950A2" w14:textId="77777777" w:rsidR="006478F0" w:rsidRDefault="0021689D">
      <w:pPr>
        <w:pStyle w:val="KeinLeerraum"/>
        <w:rPr>
          <w:rFonts w:ascii="Bellota" w:hAnsi="Bellota" w:hint="eastAsia"/>
          <w:sz w:val="24"/>
          <w:szCs w:val="24"/>
        </w:rPr>
      </w:pPr>
      <w:r>
        <w:rPr>
          <w:rFonts w:ascii="Bellota" w:hAnsi="Bellota"/>
          <w:sz w:val="24"/>
          <w:szCs w:val="24"/>
        </w:rPr>
        <w:t>Vernissage: 27.06.26</w:t>
      </w:r>
    </w:p>
    <w:p w14:paraId="522760F2" w14:textId="77777777" w:rsidR="006478F0" w:rsidRDefault="0021689D">
      <w:pPr>
        <w:pStyle w:val="KeinLeerraum"/>
        <w:rPr>
          <w:rFonts w:ascii="Bellota" w:hAnsi="Bellota" w:hint="eastAsia"/>
          <w:sz w:val="24"/>
          <w:szCs w:val="24"/>
        </w:rPr>
      </w:pPr>
      <w:r>
        <w:rPr>
          <w:rFonts w:ascii="Bellota" w:hAnsi="Bellota"/>
          <w:sz w:val="24"/>
          <w:szCs w:val="24"/>
        </w:rPr>
        <w:t>Kosten CHF 65.-</w:t>
      </w:r>
    </w:p>
    <w:p w14:paraId="4BBEF4C3" w14:textId="77777777" w:rsidR="006478F0" w:rsidRDefault="0021689D">
      <w:pPr>
        <w:pStyle w:val="KeinLeerraum"/>
        <w:rPr>
          <w:rFonts w:ascii="Bellota" w:hAnsi="Bellota" w:hint="eastAsia"/>
          <w:sz w:val="24"/>
          <w:szCs w:val="24"/>
        </w:rPr>
      </w:pPr>
      <w:r>
        <w:rPr>
          <w:rFonts w:ascii="Bellota" w:hAnsi="Bellota"/>
          <w:sz w:val="24"/>
          <w:szCs w:val="24"/>
        </w:rPr>
        <w:t>___________________________________________________________________________</w:t>
      </w:r>
    </w:p>
    <w:p w14:paraId="77C0B64D" w14:textId="77777777" w:rsidR="006478F0" w:rsidRDefault="0021689D">
      <w:pPr>
        <w:pStyle w:val="KeinLeerraum"/>
        <w:rPr>
          <w:sz w:val="32"/>
          <w:szCs w:val="32"/>
        </w:rPr>
      </w:pPr>
      <w:r>
        <w:rPr>
          <w:sz w:val="32"/>
          <w:szCs w:val="32"/>
        </w:rPr>
        <w:t xml:space="preserve">                           ANMELDUNG KINDERCLUB</w:t>
      </w:r>
    </w:p>
    <w:p w14:paraId="371EA388" w14:textId="77777777" w:rsidR="006478F0" w:rsidRDefault="006478F0">
      <w:pPr>
        <w:pStyle w:val="KeinLeerraum"/>
        <w:rPr>
          <w:sz w:val="32"/>
          <w:szCs w:val="32"/>
        </w:rPr>
      </w:pPr>
    </w:p>
    <w:p w14:paraId="2D74601D" w14:textId="77777777" w:rsidR="006478F0" w:rsidRDefault="0021689D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Vorname des Kindes</w:t>
      </w:r>
    </w:p>
    <w:p w14:paraId="64980BDA" w14:textId="77777777" w:rsidR="006478F0" w:rsidRDefault="006478F0">
      <w:pPr>
        <w:pStyle w:val="KeinLeerraum"/>
        <w:rPr>
          <w:sz w:val="24"/>
          <w:szCs w:val="24"/>
        </w:rPr>
      </w:pPr>
    </w:p>
    <w:p w14:paraId="380BA9CD" w14:textId="77777777" w:rsidR="006478F0" w:rsidRDefault="006478F0">
      <w:pPr>
        <w:pStyle w:val="KeinLeerraum"/>
        <w:rPr>
          <w:sz w:val="24"/>
          <w:szCs w:val="24"/>
        </w:rPr>
      </w:pPr>
    </w:p>
    <w:p w14:paraId="327DDDC3" w14:textId="77777777" w:rsidR="006478F0" w:rsidRDefault="0021689D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Name des Kindes</w:t>
      </w:r>
    </w:p>
    <w:p w14:paraId="21B155D6" w14:textId="77777777" w:rsidR="006478F0" w:rsidRDefault="006478F0">
      <w:pPr>
        <w:pStyle w:val="KeinLeerraum"/>
        <w:rPr>
          <w:sz w:val="24"/>
          <w:szCs w:val="24"/>
        </w:rPr>
      </w:pPr>
    </w:p>
    <w:p w14:paraId="2B36BDF9" w14:textId="77777777" w:rsidR="006478F0" w:rsidRDefault="006478F0">
      <w:pPr>
        <w:pStyle w:val="KeinLeerraum"/>
        <w:rPr>
          <w:sz w:val="24"/>
          <w:szCs w:val="24"/>
        </w:rPr>
      </w:pPr>
    </w:p>
    <w:p w14:paraId="6E22BB04" w14:textId="77777777" w:rsidR="006478F0" w:rsidRDefault="0021689D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Strasse</w:t>
      </w:r>
    </w:p>
    <w:p w14:paraId="456D862F" w14:textId="77777777" w:rsidR="006478F0" w:rsidRDefault="006478F0">
      <w:pPr>
        <w:pStyle w:val="KeinLeerraum"/>
        <w:rPr>
          <w:sz w:val="24"/>
          <w:szCs w:val="24"/>
        </w:rPr>
      </w:pPr>
    </w:p>
    <w:p w14:paraId="15C18B20" w14:textId="77777777" w:rsidR="006478F0" w:rsidRDefault="006478F0">
      <w:pPr>
        <w:pStyle w:val="KeinLeerraum"/>
        <w:rPr>
          <w:sz w:val="24"/>
          <w:szCs w:val="24"/>
        </w:rPr>
      </w:pPr>
    </w:p>
    <w:p w14:paraId="3D02FA21" w14:textId="77777777" w:rsidR="006478F0" w:rsidRDefault="0021689D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PLZ / Ort</w:t>
      </w:r>
    </w:p>
    <w:p w14:paraId="3642A3F9" w14:textId="77777777" w:rsidR="006478F0" w:rsidRDefault="006478F0">
      <w:pPr>
        <w:pStyle w:val="KeinLeerraum"/>
        <w:rPr>
          <w:sz w:val="24"/>
          <w:szCs w:val="24"/>
        </w:rPr>
      </w:pPr>
    </w:p>
    <w:p w14:paraId="35995515" w14:textId="77777777" w:rsidR="006478F0" w:rsidRDefault="006478F0">
      <w:pPr>
        <w:pStyle w:val="KeinLeerraum"/>
        <w:rPr>
          <w:sz w:val="24"/>
          <w:szCs w:val="24"/>
        </w:rPr>
      </w:pPr>
    </w:p>
    <w:p w14:paraId="5661E75C" w14:textId="77777777" w:rsidR="006478F0" w:rsidRDefault="0021689D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Geburtstag des Kindes</w:t>
      </w:r>
    </w:p>
    <w:p w14:paraId="04F5A15F" w14:textId="77777777" w:rsidR="006478F0" w:rsidRDefault="006478F0">
      <w:pPr>
        <w:pStyle w:val="KeinLeerraum"/>
        <w:rPr>
          <w:sz w:val="24"/>
          <w:szCs w:val="24"/>
        </w:rPr>
      </w:pPr>
    </w:p>
    <w:p w14:paraId="5E3C7108" w14:textId="77777777" w:rsidR="006478F0" w:rsidRDefault="006478F0">
      <w:pPr>
        <w:pStyle w:val="KeinLeerraum"/>
        <w:rPr>
          <w:sz w:val="24"/>
          <w:szCs w:val="24"/>
        </w:rPr>
      </w:pPr>
    </w:p>
    <w:p w14:paraId="4FC93099" w14:textId="77777777" w:rsidR="006478F0" w:rsidRDefault="0021689D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Betreuungsperson während</w:t>
      </w:r>
    </w:p>
    <w:p w14:paraId="745A3E9C" w14:textId="77777777" w:rsidR="006478F0" w:rsidRDefault="0021689D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des </w:t>
      </w:r>
      <w:r>
        <w:rPr>
          <w:sz w:val="24"/>
          <w:szCs w:val="24"/>
        </w:rPr>
        <w:t>Kinderclubs</w:t>
      </w:r>
    </w:p>
    <w:p w14:paraId="4520EF7E" w14:textId="77777777" w:rsidR="006478F0" w:rsidRDefault="006478F0">
      <w:pPr>
        <w:pStyle w:val="KeinLeerraum"/>
        <w:rPr>
          <w:sz w:val="24"/>
          <w:szCs w:val="24"/>
        </w:rPr>
      </w:pPr>
    </w:p>
    <w:p w14:paraId="1B908254" w14:textId="77777777" w:rsidR="006478F0" w:rsidRDefault="0021689D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___________________________________________________________________________Telefon</w:t>
      </w:r>
    </w:p>
    <w:p w14:paraId="11E483EB" w14:textId="77777777" w:rsidR="006478F0" w:rsidRDefault="006478F0">
      <w:pPr>
        <w:pStyle w:val="KeinLeerraum"/>
        <w:rPr>
          <w:sz w:val="24"/>
          <w:szCs w:val="24"/>
        </w:rPr>
      </w:pPr>
    </w:p>
    <w:p w14:paraId="06A59914" w14:textId="77777777" w:rsidR="006478F0" w:rsidRDefault="0021689D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E Mailadresse</w:t>
      </w:r>
    </w:p>
    <w:p w14:paraId="19EE4B6A" w14:textId="77777777" w:rsidR="006478F0" w:rsidRDefault="006478F0">
      <w:pPr>
        <w:pStyle w:val="KeinLeerraum"/>
        <w:rPr>
          <w:sz w:val="24"/>
          <w:szCs w:val="24"/>
        </w:rPr>
      </w:pPr>
    </w:p>
    <w:p w14:paraId="65CFEF5B" w14:textId="77777777" w:rsidR="006478F0" w:rsidRDefault="0021689D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Anmelden:                                              </w:t>
      </w:r>
    </w:p>
    <w:p w14:paraId="751E6BB1" w14:textId="77777777" w:rsidR="006478F0" w:rsidRDefault="0021689D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Katharina Farhat, Dorfstrasse 63, 4917 Melchnau</w:t>
      </w:r>
    </w:p>
    <w:p w14:paraId="2B166C40" w14:textId="77777777" w:rsidR="006478F0" w:rsidRDefault="0021689D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E-Mail: k.farhat@bluewin.ch</w:t>
      </w:r>
    </w:p>
    <w:p w14:paraId="16438BF9" w14:textId="77777777" w:rsidR="006478F0" w:rsidRDefault="006478F0">
      <w:pPr>
        <w:pStyle w:val="KeinLeerraum"/>
        <w:rPr>
          <w:sz w:val="24"/>
          <w:szCs w:val="24"/>
        </w:rPr>
      </w:pPr>
    </w:p>
    <w:p w14:paraId="385D9631" w14:textId="77777777" w:rsidR="006478F0" w:rsidRDefault="006478F0">
      <w:pPr>
        <w:pStyle w:val="KeinLeerraum"/>
        <w:rPr>
          <w:sz w:val="24"/>
          <w:szCs w:val="24"/>
        </w:rPr>
      </w:pPr>
    </w:p>
    <w:sectPr w:rsidR="006478F0">
      <w:headerReference w:type="default" r:id="rId6"/>
      <w:footerReference w:type="default" r:id="rId7"/>
      <w:pgSz w:w="11906" w:h="16838"/>
      <w:pgMar w:top="2552" w:right="1417" w:bottom="1276" w:left="1417" w:header="567" w:footer="3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5496E" w14:textId="77777777" w:rsidR="0021689D" w:rsidRDefault="0021689D">
      <w:pPr>
        <w:spacing w:after="0" w:line="240" w:lineRule="auto"/>
      </w:pPr>
      <w:r>
        <w:separator/>
      </w:r>
    </w:p>
  </w:endnote>
  <w:endnote w:type="continuationSeparator" w:id="0">
    <w:p w14:paraId="4A185CBC" w14:textId="77777777" w:rsidR="0021689D" w:rsidRDefault="00216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ellota">
    <w:altName w:val="Cambria"/>
    <w:charset w:val="00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345E" w14:textId="77777777" w:rsidR="0021689D" w:rsidRDefault="0021689D">
    <w:pPr>
      <w:pStyle w:val="Fuzeile"/>
      <w:rPr>
        <w:color w:val="767171"/>
        <w:sz w:val="20"/>
        <w:szCs w:val="20"/>
        <w:lang w:val="en-US"/>
      </w:rPr>
    </w:pPr>
    <w:r>
      <w:rPr>
        <w:color w:val="767171"/>
        <w:sz w:val="20"/>
        <w:szCs w:val="20"/>
        <w:lang w:val="en-US"/>
      </w:rPr>
      <w:t>www.galerie63.ch</w:t>
    </w:r>
  </w:p>
  <w:p w14:paraId="3720CF7E" w14:textId="77777777" w:rsidR="0021689D" w:rsidRDefault="0021689D">
    <w:pPr>
      <w:pStyle w:val="Fuzeile"/>
      <w:rPr>
        <w:color w:val="767171"/>
        <w:sz w:val="20"/>
        <w:szCs w:val="20"/>
        <w:lang w:val="en-US"/>
      </w:rPr>
    </w:pPr>
    <w:r>
      <w:rPr>
        <w:color w:val="767171"/>
        <w:sz w:val="20"/>
        <w:szCs w:val="20"/>
        <w:lang w:val="en-US"/>
      </w:rPr>
      <w:t xml:space="preserve">info@galerie63.ch                                                                                                                 </w:t>
    </w:r>
    <w:proofErr w:type="spellStart"/>
    <w:r>
      <w:rPr>
        <w:color w:val="767171"/>
        <w:sz w:val="20"/>
        <w:szCs w:val="20"/>
        <w:lang w:val="en-US"/>
      </w:rPr>
      <w:t>Clientis</w:t>
    </w:r>
    <w:proofErr w:type="spellEnd"/>
    <w:r>
      <w:rPr>
        <w:color w:val="767171"/>
        <w:sz w:val="20"/>
        <w:szCs w:val="20"/>
        <w:lang w:val="en-US"/>
      </w:rPr>
      <w:t xml:space="preserve"> Bank IBAN 123456789</w:t>
    </w:r>
  </w:p>
  <w:p w14:paraId="00C4EA59" w14:textId="77777777" w:rsidR="0021689D" w:rsidRPr="0021689D" w:rsidRDefault="0021689D">
    <w:pPr>
      <w:pStyle w:val="Fuzeil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C1B6E" w14:textId="77777777" w:rsidR="0021689D" w:rsidRDefault="0021689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9385265" w14:textId="77777777" w:rsidR="0021689D" w:rsidRDefault="00216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FB681" w14:textId="77777777" w:rsidR="0021689D" w:rsidRDefault="0021689D">
    <w:pPr>
      <w:pStyle w:val="Kopfzeile"/>
    </w:pPr>
    <w:r>
      <w:rPr>
        <w:noProof/>
      </w:rPr>
      <w:drawing>
        <wp:inline distT="0" distB="0" distL="0" distR="0" wp14:anchorId="7FD9BC9B" wp14:editId="5F259006">
          <wp:extent cx="2324157" cy="964435"/>
          <wp:effectExtent l="0" t="0" r="0" b="7115"/>
          <wp:docPr id="84621647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l="19996" t="35045" r="19854" b="22660"/>
                  <a:stretch>
                    <a:fillRect/>
                  </a:stretch>
                </pic:blipFill>
                <pic:spPr>
                  <a:xfrm>
                    <a:off x="0" y="0"/>
                    <a:ext cx="2324157" cy="9644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478F0"/>
    <w:rsid w:val="0021689D"/>
    <w:rsid w:val="005D02A4"/>
    <w:rsid w:val="0064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4B2895"/>
  <w15:docId w15:val="{097D2019-C08C-4ED0-AC92-C205FD28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de-CH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/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KeinLeerraum">
    <w:name w:val="No Spacing"/>
    <w:pPr>
      <w:widowControl/>
      <w:suppressAutoHyphens/>
      <w:spacing w:after="0" w:line="240" w:lineRule="auto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Kommentartext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rPr>
      <w:b/>
      <w:bCs/>
    </w:r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basedOn w:val="Absatz-Standardschriftart"/>
    <w:rPr>
      <w:rFonts w:ascii="Tahoma" w:eastAsia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  <w:rPr>
      <w:sz w:val="20"/>
      <w:szCs w:val="20"/>
    </w:rPr>
  </w:style>
  <w:style w:type="character" w:customStyle="1" w:styleId="KommentarthemaZchn">
    <w:name w:val="Kommentarthema Zchn"/>
    <w:basedOn w:val="KommentartextZchn"/>
    <w:rPr>
      <w:b/>
      <w:bCs/>
      <w:sz w:val="20"/>
      <w:szCs w:val="20"/>
    </w:rPr>
  </w:style>
  <w:style w:type="character" w:customStyle="1" w:styleId="Internetlink">
    <w:name w:val="Internet link"/>
    <w:basedOn w:val="Absatz-Standardschriftart"/>
    <w:rPr>
      <w:color w:val="0563C1"/>
      <w:u w:val="single"/>
    </w:rPr>
  </w:style>
  <w:style w:type="character" w:styleId="NichtaufgelsteErwhnung">
    <w:name w:val="Unresolved Mention"/>
    <w:basedOn w:val="Absatz-Standardschriftart"/>
    <w:rPr>
      <w:color w:val="605E5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DB967687A49B47B182F9B81B1A1271" ma:contentTypeVersion="18" ma:contentTypeDescription="Ein neues Dokument erstellen." ma:contentTypeScope="" ma:versionID="db7262b4c86abbecb3ef60ef9f1322fc">
  <xsd:schema xmlns:xsd="http://www.w3.org/2001/XMLSchema" xmlns:xs="http://www.w3.org/2001/XMLSchema" xmlns:p="http://schemas.microsoft.com/office/2006/metadata/properties" xmlns:ns2="4951f408-6c57-479d-91a8-23153db59d70" xmlns:ns3="2cf8b533-1016-4748-8ed9-6068c5917ac2" xmlns:ns4="bfd1031c-0806-44d1-a594-c3a9a06c3be5" targetNamespace="http://schemas.microsoft.com/office/2006/metadata/properties" ma:root="true" ma:fieldsID="7aa30fd272c3cf7a7ba67368aedc5e29" ns2:_="" ns3:_="" ns4:_="">
    <xsd:import namespace="4951f408-6c57-479d-91a8-23153db59d70"/>
    <xsd:import namespace="2cf8b533-1016-4748-8ed9-6068c5917ac2"/>
    <xsd:import namespace="bfd1031c-0806-44d1-a594-c3a9a06c3b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1f408-6c57-479d-91a8-23153db59d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2fc8ba72-e012-4b79-8e53-b68dde6d3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8b533-1016-4748-8ed9-6068c5917a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1031c-0806-44d1-a594-c3a9a06c3be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3b1f08-a5d8-4563-a9f5-f9b305785ca2}" ma:internalName="TaxCatchAll" ma:showField="CatchAllData" ma:web="bfd1031c-0806-44d1-a594-c3a9a06c3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d1031c-0806-44d1-a594-c3a9a06c3be5" xsi:nil="true"/>
    <lcf76f155ced4ddcb4097134ff3c332f xmlns="4951f408-6c57-479d-91a8-23153db59d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F27243-0DC4-48A8-859B-E0399385517B}"/>
</file>

<file path=customXml/itemProps2.xml><?xml version="1.0" encoding="utf-8"?>
<ds:datastoreItem xmlns:ds="http://schemas.openxmlformats.org/officeDocument/2006/customXml" ds:itemID="{B7BBDFCB-084C-40CA-83A0-F77C24D105ED}"/>
</file>

<file path=customXml/itemProps3.xml><?xml version="1.0" encoding="utf-8"?>
<ds:datastoreItem xmlns:ds="http://schemas.openxmlformats.org/officeDocument/2006/customXml" ds:itemID="{C1A1EC84-A086-4F32-84A6-BA3A042C63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563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Eveline Minder</dc:creator>
  <cp:lastModifiedBy>Freiburghaus Jeannette, Melchnau Sekretariat</cp:lastModifiedBy>
  <cp:revision>2</cp:revision>
  <dcterms:created xsi:type="dcterms:W3CDTF">2025-05-13T06:30:00Z</dcterms:created>
  <dcterms:modified xsi:type="dcterms:W3CDTF">2025-05-13T06:30:00Z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0x0101000CDB967687A49B47B182F9B81B1A1271</vt:lpwstr>
  </property>
</Properties>
</file>